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0B9" w:rsidRPr="006A0BCF" w:rsidRDefault="007E40B9" w:rsidP="006A0B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6A0BC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Юнармейские игры.</w:t>
      </w:r>
    </w:p>
    <w:p w:rsidR="007E40B9" w:rsidRDefault="007E40B9" w:rsidP="00CB18F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40B9" w:rsidRPr="006A0BCF" w:rsidRDefault="007E40B9" w:rsidP="00CB18F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A0BCF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Юнармейцы Беловского района приняли участие в 1 областных учебно-полевых сборах юнармейских клубов и отрядов Курской области "Юнармеец, вперед!" Наш район достойно представлял отряд Юнармейцев "Вымпел" Беловской СОШ (Мирошникова Иван Мамедов Роман, Анохина Яна, Ясенева Наталья, Бабичев Алесандр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Р</w:t>
      </w:r>
      <w:r w:rsidRPr="006A0BCF">
        <w:rPr>
          <w:rFonts w:ascii="Times New Roman" w:hAnsi="Times New Roman" w:cs="Times New Roman"/>
          <w:sz w:val="28"/>
          <w:szCs w:val="28"/>
          <w:lang w:eastAsia="ru-RU"/>
        </w:rPr>
        <w:t>уководитель. Мирошникова Е.Ю. Ребята завоевали призовые места: 1 место по пулевой стрельбе и 2 место по метанию гранаты. Первый опыт и первые победы. Поздравляем юнармейцев! Молодцы! Побед и успехов в дальнейшем.</w:t>
      </w:r>
    </w:p>
    <w:p w:rsidR="007E40B9" w:rsidRDefault="007E40B9" w:rsidP="00CB18F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B18F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6A0BCF">
        <w:rPr>
          <w:noProof/>
          <w:lang w:eastAsia="ru-RU"/>
        </w:rPr>
        <w:t xml:space="preserve"> </w:t>
      </w:r>
      <w:r w:rsidRPr="00E21E4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pp.userapi.com/c638117/v638117945/6852a/8rWwoww4gdU.jpg" style="width:462.75pt;height:308.25pt;visibility:visible">
            <v:imagedata r:id="rId4" o:title="" cropleft="1983f" cropright="2382f"/>
          </v:shape>
        </w:pict>
      </w:r>
    </w:p>
    <w:p w:rsidR="007E40B9" w:rsidRDefault="007E40B9" w:rsidP="00CB18F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40B9" w:rsidRDefault="007E40B9" w:rsidP="00CB18F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21E4C">
        <w:rPr>
          <w:noProof/>
          <w:lang w:eastAsia="ru-RU"/>
        </w:rPr>
        <w:pict>
          <v:shape id="Рисунок 4" o:spid="_x0000_i1026" type="#_x0000_t75" alt="https://pp.userapi.com/c638029/v638029063/56637/dXWnroXHWYQ.jpg" style="width:468pt;height:311.25pt;visibility:visible">
            <v:imagedata r:id="rId5" o:title=""/>
          </v:shape>
        </w:pict>
      </w:r>
    </w:p>
    <w:p w:rsidR="007E40B9" w:rsidRPr="00CB18FA" w:rsidRDefault="007E40B9" w:rsidP="00CB18F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21E4C">
        <w:rPr>
          <w:noProof/>
          <w:lang w:eastAsia="ru-RU"/>
        </w:rPr>
        <w:pict>
          <v:shape id="Рисунок 7" o:spid="_x0000_i1027" type="#_x0000_t75" alt="https://pp.userapi.com/c638029/v638029063/5662d/kKijyejth9A.jpg" style="width:468pt;height:311.25pt;visibility:visible">
            <v:imagedata r:id="rId6" o:title=""/>
          </v:shape>
        </w:pict>
      </w:r>
    </w:p>
    <w:p w:rsidR="007E40B9" w:rsidRDefault="007E40B9"/>
    <w:sectPr w:rsidR="007E40B9" w:rsidSect="006A0BCF">
      <w:pgSz w:w="11906" w:h="16838"/>
      <w:pgMar w:top="539" w:right="746" w:bottom="540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18FA"/>
    <w:rsid w:val="00412A19"/>
    <w:rsid w:val="006040F2"/>
    <w:rsid w:val="006A0BCF"/>
    <w:rsid w:val="007E40B9"/>
    <w:rsid w:val="008B488E"/>
    <w:rsid w:val="00927B11"/>
    <w:rsid w:val="00CB18FA"/>
    <w:rsid w:val="00E21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B1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B1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B1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13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2</Pages>
  <Words>81</Words>
  <Characters>468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</cp:revision>
  <cp:lastPrinted>2017-09-07T05:12:00Z</cp:lastPrinted>
  <dcterms:created xsi:type="dcterms:W3CDTF">2017-09-07T04:30:00Z</dcterms:created>
  <dcterms:modified xsi:type="dcterms:W3CDTF">2017-09-07T05:12:00Z</dcterms:modified>
</cp:coreProperties>
</file>